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etableau1"/>
        <w:tblW w:w="5576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6"/>
      </w:tblGrid>
      <w:tr w:rsidR="00D745C7" w:rsidRPr="002B5D4B" w14:paraId="4D6B0BA2" w14:textId="77777777" w:rsidTr="005A0019">
        <w:trPr>
          <w:trHeight w:val="54"/>
        </w:trPr>
        <w:tc>
          <w:tcPr>
            <w:tcW w:w="5000" w:type="pct"/>
          </w:tcPr>
          <w:p w14:paraId="01466731" w14:textId="77777777" w:rsidR="00D745C7" w:rsidRPr="002B5D4B" w:rsidRDefault="00D745C7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1A424A" w14:textId="77777777" w:rsidR="002B5D4B" w:rsidRPr="002B5D4B" w:rsidRDefault="002B5D4B" w:rsidP="002B5D4B">
            <w:pPr>
              <w:rPr>
                <w:rFonts w:ascii="Arial" w:hAnsi="Arial" w:cs="Arial"/>
                <w:sz w:val="20"/>
                <w:szCs w:val="20"/>
              </w:rPr>
            </w:pPr>
            <w:r w:rsidRPr="002B5D4B">
              <w:rPr>
                <w:rFonts w:ascii="Arial" w:hAnsi="Arial" w:cs="Arial"/>
                <w:sz w:val="20"/>
                <w:szCs w:val="20"/>
              </w:rPr>
              <w:t xml:space="preserve">Le texte </w:t>
            </w:r>
            <w:r w:rsidRPr="002B5D4B">
              <w:rPr>
                <w:rFonts w:ascii="Arial" w:hAnsi="Arial" w:cs="Arial"/>
                <w:i/>
                <w:iCs/>
                <w:sz w:val="20"/>
                <w:szCs w:val="20"/>
              </w:rPr>
              <w:t>Parcours de recherche</w:t>
            </w:r>
            <w:r w:rsidRPr="002B5D4B">
              <w:rPr>
                <w:rFonts w:ascii="Arial" w:hAnsi="Arial" w:cs="Arial"/>
                <w:sz w:val="20"/>
                <w:szCs w:val="20"/>
              </w:rPr>
              <w:t xml:space="preserve"> doit permettre à un jury multidisciplinaire de bien saisir votre parcours et les expériences qui vous ont </w:t>
            </w:r>
            <w:proofErr w:type="spellStart"/>
            <w:r w:rsidRPr="002B5D4B">
              <w:rPr>
                <w:rFonts w:ascii="Arial" w:hAnsi="Arial" w:cs="Arial"/>
                <w:sz w:val="20"/>
                <w:szCs w:val="20"/>
              </w:rPr>
              <w:t>guidé·e</w:t>
            </w:r>
            <w:proofErr w:type="spellEnd"/>
            <w:r w:rsidRPr="002B5D4B">
              <w:rPr>
                <w:rFonts w:ascii="Arial" w:hAnsi="Arial" w:cs="Arial"/>
                <w:sz w:val="20"/>
                <w:szCs w:val="20"/>
              </w:rPr>
              <w:t xml:space="preserve"> vers votre recherche. Il constitue le seul matériel soumis pour l’évaluation et les délibérations du jury.</w:t>
            </w:r>
          </w:p>
          <w:p w14:paraId="386DB8D2" w14:textId="56B1BDBB" w:rsidR="002B5D4B" w:rsidRPr="002B5D4B" w:rsidRDefault="002B5D4B" w:rsidP="002B5D4B">
            <w:pPr>
              <w:rPr>
                <w:rFonts w:ascii="Arial" w:hAnsi="Arial" w:cs="Arial"/>
                <w:sz w:val="20"/>
                <w:szCs w:val="20"/>
              </w:rPr>
            </w:pPr>
            <w:r w:rsidRPr="002B5D4B">
              <w:rPr>
                <w:rFonts w:ascii="Arial" w:hAnsi="Arial" w:cs="Arial"/>
                <w:sz w:val="20"/>
                <w:szCs w:val="20"/>
              </w:rPr>
              <w:t>Ce document est rédigé en français et il est anonyme, c’est-à-dire qu’aucune mention de vos prénom et nom ne doit y apparaître. Vous ne pouvez pas faire mention des prix et bourses que vous avez reçus.</w:t>
            </w:r>
          </w:p>
          <w:p w14:paraId="64582302" w14:textId="0680A91A" w:rsidR="002B5D4B" w:rsidRPr="002B5D4B" w:rsidRDefault="002B5D4B" w:rsidP="002B5D4B">
            <w:pPr>
              <w:rPr>
                <w:rFonts w:ascii="Arial" w:hAnsi="Arial" w:cs="Arial"/>
                <w:sz w:val="20"/>
                <w:szCs w:val="20"/>
              </w:rPr>
            </w:pPr>
            <w:r w:rsidRPr="002B5D4B">
              <w:rPr>
                <w:rFonts w:ascii="Arial" w:hAnsi="Arial" w:cs="Arial"/>
                <w:sz w:val="20"/>
                <w:szCs w:val="20"/>
              </w:rPr>
              <w:t xml:space="preserve">Votre présentation doit répondre aux trois critères d’évaluation équivalents suivants, en </w:t>
            </w:r>
            <w:r w:rsidRPr="002B5D4B">
              <w:rPr>
                <w:rFonts w:ascii="Arial" w:hAnsi="Arial" w:cs="Arial"/>
                <w:b/>
                <w:bCs w:val="0"/>
                <w:sz w:val="20"/>
                <w:szCs w:val="20"/>
              </w:rPr>
              <w:t>1200 mots maximum</w:t>
            </w:r>
            <w:r>
              <w:rPr>
                <w:rFonts w:ascii="Arial" w:hAnsi="Arial" w:cs="Arial"/>
                <w:b/>
                <w:bCs w:val="0"/>
                <w:sz w:val="20"/>
                <w:szCs w:val="20"/>
              </w:rPr>
              <w:t xml:space="preserve"> </w:t>
            </w:r>
            <w:r w:rsidRPr="002B5D4B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environ 400 mots</w:t>
            </w:r>
            <w:r w:rsidRPr="002B5D4B">
              <w:rPr>
                <w:rFonts w:ascii="Arial" w:hAnsi="Arial" w:cs="Arial"/>
                <w:sz w:val="20"/>
                <w:szCs w:val="20"/>
              </w:rPr>
              <w:t xml:space="preserve"> par critère) :</w:t>
            </w:r>
          </w:p>
          <w:p w14:paraId="16797ADC" w14:textId="77777777" w:rsidR="00D745C7" w:rsidRPr="002B5D4B" w:rsidRDefault="00D745C7" w:rsidP="002B5D4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26EA" w:rsidRPr="002B5D4B" w14:paraId="0F911389" w14:textId="77777777" w:rsidTr="005A0019">
        <w:tc>
          <w:tcPr>
            <w:tcW w:w="5000" w:type="pct"/>
            <w:shd w:val="clear" w:color="auto" w:fill="16068A"/>
            <w:vAlign w:val="bottom"/>
          </w:tcPr>
          <w:p w14:paraId="3E48F2A2" w14:textId="197BD1D2" w:rsidR="00F826EA" w:rsidRPr="002B5D4B" w:rsidRDefault="002B5D4B" w:rsidP="002B5D4B">
            <w:pPr>
              <w:pStyle w:val="Titre1"/>
              <w:ind w:left="38"/>
              <w:rPr>
                <w:rFonts w:ascii="Arial" w:hAnsi="Arial" w:cs="Arial"/>
                <w:sz w:val="20"/>
                <w:szCs w:val="20"/>
              </w:rPr>
            </w:pPr>
            <w:r w:rsidRPr="002B5D4B">
              <w:rPr>
                <w:rFonts w:ascii="Arial" w:hAnsi="Arial" w:cs="Arial"/>
                <w:sz w:val="20"/>
                <w:szCs w:val="20"/>
              </w:rPr>
              <w:t xml:space="preserve">Critère 1 : Présentez les motivations et les expériences personnelles qui vous ont </w:t>
            </w:r>
            <w:proofErr w:type="spellStart"/>
            <w:r w:rsidRPr="002B5D4B">
              <w:rPr>
                <w:rFonts w:ascii="Arial" w:hAnsi="Arial" w:cs="Arial"/>
                <w:sz w:val="20"/>
                <w:szCs w:val="20"/>
              </w:rPr>
              <w:t>mené·e</w:t>
            </w:r>
            <w:proofErr w:type="spellEnd"/>
            <w:r w:rsidRPr="002B5D4B">
              <w:rPr>
                <w:rFonts w:ascii="Arial" w:hAnsi="Arial" w:cs="Arial"/>
                <w:sz w:val="20"/>
                <w:szCs w:val="20"/>
              </w:rPr>
              <w:t xml:space="preserve"> à entreprendre un parcours en recherche et à vous intéresser à la problématique que vous avez choisie. </w:t>
            </w:r>
          </w:p>
        </w:tc>
      </w:tr>
      <w:tr w:rsidR="002A1244" w:rsidRPr="002B5D4B" w14:paraId="1801E6D9" w14:textId="77777777" w:rsidTr="005A0019">
        <w:trPr>
          <w:trHeight w:val="54"/>
        </w:trPr>
        <w:tc>
          <w:tcPr>
            <w:tcW w:w="5000" w:type="pct"/>
          </w:tcPr>
          <w:p w14:paraId="22835042" w14:textId="16C64083" w:rsidR="002A1244" w:rsidRPr="002B5D4B" w:rsidRDefault="002A1244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9A8CB4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4C5775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D19CFE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B085E5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AC6173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CF8F7B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1A3C77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7BDA10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251835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B542A0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5C06F5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87C744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28BD24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3A5138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AE2B47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C79EF7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070BD6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FCFC4B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9E1A8E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66CF9F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FE64A9" w14:textId="77777777" w:rsidR="005A0019" w:rsidRPr="002B5D4B" w:rsidRDefault="005A0019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7C7810" w14:textId="77777777" w:rsidR="00DB3CA0" w:rsidRPr="002B5D4B" w:rsidRDefault="00DB3CA0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0C1266" w14:textId="77777777" w:rsidR="00DB3CA0" w:rsidRPr="002B5D4B" w:rsidRDefault="00DB3CA0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E388BF" w14:textId="1D2ABBE2" w:rsidR="00E71BAD" w:rsidRPr="002B5D4B" w:rsidRDefault="00E71BAD" w:rsidP="00E71BAD">
            <w:pPr>
              <w:tabs>
                <w:tab w:val="left" w:pos="1230"/>
              </w:tabs>
              <w:rPr>
                <w:rFonts w:ascii="Arial" w:hAnsi="Arial" w:cs="Arial"/>
                <w:sz w:val="20"/>
                <w:szCs w:val="20"/>
              </w:rPr>
            </w:pPr>
            <w:r w:rsidRPr="002B5D4B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CD6E7B" w:rsidRPr="002B5D4B" w14:paraId="3F508269" w14:textId="77777777" w:rsidTr="005A0019">
        <w:tc>
          <w:tcPr>
            <w:tcW w:w="5000" w:type="pct"/>
            <w:shd w:val="clear" w:color="auto" w:fill="16068A"/>
            <w:vAlign w:val="bottom"/>
          </w:tcPr>
          <w:p w14:paraId="0A6AD3EB" w14:textId="0E5247F9" w:rsidR="00CD6E7B" w:rsidRPr="002B5D4B" w:rsidRDefault="002B5D4B" w:rsidP="00E71BAD">
            <w:pPr>
              <w:pStyle w:val="Titre1"/>
              <w:rPr>
                <w:rFonts w:ascii="Arial" w:hAnsi="Arial" w:cs="Arial"/>
                <w:sz w:val="20"/>
                <w:szCs w:val="20"/>
              </w:rPr>
            </w:pPr>
            <w:r w:rsidRPr="002B5D4B">
              <w:rPr>
                <w:rFonts w:ascii="Arial" w:hAnsi="Arial" w:cs="Arial"/>
                <w:sz w:val="20"/>
                <w:szCs w:val="20"/>
              </w:rPr>
              <w:t xml:space="preserve">Critère 2 : Présentez votre vision de votre projet de recherche et ce qui vous motive à contribuer à l’avancement des connaissances dans votre domaine de recherche. </w:t>
            </w:r>
          </w:p>
        </w:tc>
      </w:tr>
      <w:tr w:rsidR="002A1244" w:rsidRPr="002B5D4B" w14:paraId="2D13F031" w14:textId="77777777" w:rsidTr="005A0019">
        <w:trPr>
          <w:trHeight w:val="54"/>
        </w:trPr>
        <w:tc>
          <w:tcPr>
            <w:tcW w:w="5000" w:type="pct"/>
            <w:vAlign w:val="bottom"/>
          </w:tcPr>
          <w:p w14:paraId="211CED83" w14:textId="77777777" w:rsidR="002A1244" w:rsidRPr="002B5D4B" w:rsidRDefault="002A1244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9F8DE5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F61355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5AC67B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7F316A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8E57BE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0D7182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D9C72A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2BD816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F8F1AC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099B08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FA2C15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511B79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45DA88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A6D33A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3957BB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BD84E2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26252C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54E9AE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E912BD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2634E0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6454BF" w14:textId="77777777" w:rsidR="00791925" w:rsidRPr="002B5D4B" w:rsidRDefault="00791925" w:rsidP="00E71B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1244" w:rsidRPr="002B5D4B" w14:paraId="5704EBDE" w14:textId="77777777" w:rsidTr="005A0019">
        <w:trPr>
          <w:trHeight w:val="54"/>
        </w:trPr>
        <w:tc>
          <w:tcPr>
            <w:tcW w:w="5000" w:type="pct"/>
          </w:tcPr>
          <w:p w14:paraId="2B78DEB7" w14:textId="77777777" w:rsidR="002A1244" w:rsidRPr="002B5D4B" w:rsidRDefault="002A1244" w:rsidP="00E71B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45C7" w:rsidRPr="002B5D4B" w14:paraId="3263C527" w14:textId="77777777" w:rsidTr="00791925">
        <w:tc>
          <w:tcPr>
            <w:tcW w:w="5000" w:type="pct"/>
            <w:shd w:val="clear" w:color="auto" w:fill="16068A"/>
            <w:vAlign w:val="bottom"/>
          </w:tcPr>
          <w:p w14:paraId="6CD7EB1E" w14:textId="3BC55742" w:rsidR="00D745C7" w:rsidRPr="002B5D4B" w:rsidRDefault="002B5D4B" w:rsidP="00E71BAD">
            <w:pPr>
              <w:pStyle w:val="Titre1"/>
              <w:rPr>
                <w:rFonts w:ascii="Arial" w:hAnsi="Arial" w:cs="Arial"/>
                <w:sz w:val="20"/>
                <w:szCs w:val="20"/>
              </w:rPr>
            </w:pPr>
            <w:r w:rsidRPr="002B5D4B">
              <w:rPr>
                <w:rFonts w:ascii="Arial" w:hAnsi="Arial" w:cs="Arial"/>
                <w:sz w:val="20"/>
                <w:szCs w:val="20"/>
              </w:rPr>
              <w:t xml:space="preserve">Critère 3 : </w:t>
            </w:r>
            <w:r w:rsidR="000B4D6C" w:rsidRPr="000B4D6C">
              <w:rPr>
                <w:rFonts w:ascii="Arial" w:hAnsi="Arial" w:cs="Arial"/>
                <w:sz w:val="20"/>
                <w:szCs w:val="20"/>
              </w:rPr>
              <w:t>Présentez votre vision et ce qui vous motive sur le plan des retombées hors du milieu académique (culturelles, sociales, environnementales, économiques, technologiques, etc.).</w:t>
            </w:r>
          </w:p>
        </w:tc>
      </w:tr>
    </w:tbl>
    <w:p w14:paraId="72D9983C" w14:textId="797C06F8" w:rsidR="000172E5" w:rsidRPr="002B5D4B" w:rsidRDefault="000172E5" w:rsidP="00E71BAD">
      <w:pPr>
        <w:rPr>
          <w:rFonts w:ascii="Arial" w:hAnsi="Arial" w:cs="Arial"/>
          <w:sz w:val="20"/>
          <w:szCs w:val="20"/>
        </w:rPr>
      </w:pPr>
    </w:p>
    <w:p w14:paraId="117B2D13" w14:textId="77777777" w:rsidR="00677507" w:rsidRPr="002B5D4B" w:rsidRDefault="00677507" w:rsidP="00E71BAD">
      <w:pPr>
        <w:rPr>
          <w:rFonts w:ascii="Arial" w:hAnsi="Arial" w:cs="Arial"/>
          <w:sz w:val="20"/>
          <w:szCs w:val="20"/>
        </w:rPr>
      </w:pPr>
    </w:p>
    <w:sectPr w:rsidR="00677507" w:rsidRPr="002B5D4B" w:rsidSect="009A7653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47BBE" w14:textId="77777777" w:rsidR="001A1867" w:rsidRDefault="001A1867" w:rsidP="00E71BAD">
      <w:r>
        <w:separator/>
      </w:r>
    </w:p>
  </w:endnote>
  <w:endnote w:type="continuationSeparator" w:id="0">
    <w:p w14:paraId="700C0CC1" w14:textId="77777777" w:rsidR="001A1867" w:rsidRDefault="001A1867" w:rsidP="00E71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9AE4FA-D734-4914-8987-4963E9AE5C30}"/>
    <w:embedBold r:id="rId2" w:fontKey="{51E35262-2DA5-4C30-B5C1-D341DA518BC8}"/>
    <w:embedItalic r:id="rId3" w:fontKey="{D0C2B496-F3C1-4E31-81A5-D58AF3931EF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A6DD3C5-D502-4C07-8AF8-8713DBC237EF}"/>
    <w:embedBold r:id="rId5" w:fontKey="{91A74460-53F7-41AF-A77F-187DCF5C571F}"/>
    <w:embedItalic r:id="rId6" w:fontKey="{A81DC16E-CD95-4D76-B037-B017991D4047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3C93F30A-4C48-4D91-9A0E-01BD4787F11B}"/>
    <w:embedBold r:id="rId8" w:fontKey="{E4AF521A-0B18-4FF5-BD4B-66E7CED62A7C}"/>
    <w:embedItalic r:id="rId9" w:fontKey="{45732962-76E6-453D-93B5-7EA72B625DA6}"/>
    <w:embedBoldItalic r:id="rId10" w:fontKey="{0FB72B75-2692-4938-8D10-6D4B209E32B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95421827-7F06-485B-A501-D6156016D6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90E56" w14:textId="43FABFE5" w:rsidR="00E71BAD" w:rsidRPr="00506A0B" w:rsidRDefault="00506A0B" w:rsidP="00E71BAD">
    <w:r>
      <w:rPr>
        <w:noProof/>
      </w:rPr>
      <w:drawing>
        <wp:anchor distT="0" distB="0" distL="114300" distR="114300" simplePos="0" relativeHeight="251659264" behindDoc="1" locked="0" layoutInCell="1" allowOverlap="1" wp14:anchorId="291F1C96" wp14:editId="476DBD8E">
          <wp:simplePos x="0" y="0"/>
          <wp:positionH relativeFrom="column">
            <wp:posOffset>-770890</wp:posOffset>
          </wp:positionH>
          <wp:positionV relativeFrom="paragraph">
            <wp:posOffset>-127635</wp:posOffset>
          </wp:positionV>
          <wp:extent cx="1104900" cy="506131"/>
          <wp:effectExtent l="0" t="0" r="0" b="8255"/>
          <wp:wrapNone/>
          <wp:docPr id="1946423439" name="Image 3" descr="Une image contenant Graphique, capture d’écran, symbol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423439" name="Image 3" descr="Une image contenant Graphique, capture d’écran, symbole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50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91ADB8" w14:textId="4B31E177" w:rsidR="006145D8" w:rsidRPr="00506A0B" w:rsidRDefault="006145D8" w:rsidP="00E71B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2080F" w14:textId="77777777" w:rsidR="001A1867" w:rsidRDefault="001A1867" w:rsidP="00E71BAD">
      <w:r>
        <w:separator/>
      </w:r>
    </w:p>
  </w:footnote>
  <w:footnote w:type="continuationSeparator" w:id="0">
    <w:p w14:paraId="3813CD85" w14:textId="77777777" w:rsidR="001A1867" w:rsidRDefault="001A1867" w:rsidP="00E71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296"/>
      <w:gridCol w:w="7730"/>
    </w:tblGrid>
    <w:tr w:rsidR="00506A0B" w:rsidRPr="00B337A2" w14:paraId="5DA1E216" w14:textId="77777777" w:rsidTr="00384B05">
      <w:trPr>
        <w:trHeight w:val="990"/>
      </w:trPr>
      <w:tc>
        <w:tcPr>
          <w:tcW w:w="1350" w:type="dxa"/>
          <w:vAlign w:val="center"/>
        </w:tcPr>
        <w:p w14:paraId="004EEF8F" w14:textId="6D72C6B7" w:rsidR="00B337A2" w:rsidRPr="00B337A2" w:rsidRDefault="00FA79B9" w:rsidP="00E71BAD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09215902" wp14:editId="4037A58C">
                <wp:simplePos x="0" y="0"/>
                <wp:positionH relativeFrom="column">
                  <wp:posOffset>-744855</wp:posOffset>
                </wp:positionH>
                <wp:positionV relativeFrom="paragraph">
                  <wp:posOffset>-48260</wp:posOffset>
                </wp:positionV>
                <wp:extent cx="1864360" cy="447675"/>
                <wp:effectExtent l="0" t="0" r="2540" b="0"/>
                <wp:wrapNone/>
                <wp:docPr id="1038564956" name="Image 1" descr="Une image contenant texte, Police, Graphique, logo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8564956" name="Image 1" descr="Une image contenant texte, Police, Graphique, logo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4360" cy="44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7AE6F16C" w14:textId="77777777" w:rsidR="00B337A2" w:rsidRPr="002B5D4B" w:rsidRDefault="00D745C7" w:rsidP="005E7134">
          <w:pPr>
            <w:pStyle w:val="En-tte"/>
            <w:jc w:val="center"/>
            <w:rPr>
              <w:rFonts w:ascii="Arial" w:hAnsi="Arial" w:cs="Arial"/>
              <w:color w:val="auto"/>
            </w:rPr>
          </w:pPr>
          <w:r w:rsidRPr="002B5D4B">
            <w:rPr>
              <w:rFonts w:ascii="Arial" w:hAnsi="Arial" w:cs="Arial"/>
              <w:color w:val="auto"/>
            </w:rPr>
            <w:t>Parcours de recherche</w:t>
          </w:r>
        </w:p>
        <w:p w14:paraId="6F48F9BE" w14:textId="49DD3C58" w:rsidR="00EA6A19" w:rsidRPr="00EA6A19" w:rsidRDefault="00EA6A19" w:rsidP="005E7134">
          <w:pPr>
            <w:pStyle w:val="En-tte"/>
            <w:jc w:val="center"/>
            <w:rPr>
              <w:rFonts w:asciiTheme="minorHAnsi" w:hAnsiTheme="minorHAnsi"/>
              <w:noProof w:val="0"/>
              <w:color w:val="155078" w:themeColor="accent1"/>
              <w:sz w:val="36"/>
              <w:szCs w:val="36"/>
            </w:rPr>
          </w:pPr>
          <w:r w:rsidRPr="002B5D4B">
            <w:rPr>
              <w:rFonts w:ascii="Arial" w:hAnsi="Arial" w:cs="Arial"/>
              <w:color w:val="auto"/>
              <w:sz w:val="36"/>
              <w:szCs w:val="36"/>
            </w:rPr>
            <w:t>Prix Acfas Relève 202</w:t>
          </w:r>
          <w:r w:rsidR="002B5D4B" w:rsidRPr="002B5D4B">
            <w:rPr>
              <w:rFonts w:ascii="Arial" w:hAnsi="Arial" w:cs="Arial"/>
              <w:color w:val="auto"/>
              <w:sz w:val="36"/>
              <w:szCs w:val="36"/>
            </w:rPr>
            <w:t>6 - Congrès</w:t>
          </w:r>
        </w:p>
      </w:tc>
    </w:tr>
  </w:tbl>
  <w:p w14:paraId="266B5C28" w14:textId="68A3C2BD" w:rsidR="000172E5" w:rsidRPr="00311D4F" w:rsidRDefault="000172E5" w:rsidP="00E71BAD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B1FCB"/>
    <w:multiLevelType w:val="multilevel"/>
    <w:tmpl w:val="A826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9563213">
    <w:abstractNumId w:val="12"/>
  </w:num>
  <w:num w:numId="2" w16cid:durableId="1288663563">
    <w:abstractNumId w:val="8"/>
  </w:num>
  <w:num w:numId="3" w16cid:durableId="715399029">
    <w:abstractNumId w:val="16"/>
  </w:num>
  <w:num w:numId="4" w16cid:durableId="1076128567">
    <w:abstractNumId w:val="13"/>
  </w:num>
  <w:num w:numId="5" w16cid:durableId="1748187149">
    <w:abstractNumId w:val="14"/>
  </w:num>
  <w:num w:numId="6" w16cid:durableId="1994599023">
    <w:abstractNumId w:val="20"/>
  </w:num>
  <w:num w:numId="7" w16cid:durableId="1352488553">
    <w:abstractNumId w:val="7"/>
  </w:num>
  <w:num w:numId="8" w16cid:durableId="397748585">
    <w:abstractNumId w:val="11"/>
  </w:num>
  <w:num w:numId="9" w16cid:durableId="325940397">
    <w:abstractNumId w:val="18"/>
  </w:num>
  <w:num w:numId="10" w16cid:durableId="343826924">
    <w:abstractNumId w:val="2"/>
  </w:num>
  <w:num w:numId="11" w16cid:durableId="1541627271">
    <w:abstractNumId w:val="6"/>
  </w:num>
  <w:num w:numId="12" w16cid:durableId="1661739515">
    <w:abstractNumId w:val="1"/>
  </w:num>
  <w:num w:numId="13" w16cid:durableId="1047484470">
    <w:abstractNumId w:val="3"/>
  </w:num>
  <w:num w:numId="14" w16cid:durableId="971324977">
    <w:abstractNumId w:val="10"/>
  </w:num>
  <w:num w:numId="15" w16cid:durableId="546112528">
    <w:abstractNumId w:val="9"/>
  </w:num>
  <w:num w:numId="16" w16cid:durableId="673724010">
    <w:abstractNumId w:val="17"/>
  </w:num>
  <w:num w:numId="17" w16cid:durableId="1865823761">
    <w:abstractNumId w:val="4"/>
  </w:num>
  <w:num w:numId="18" w16cid:durableId="1519661982">
    <w:abstractNumId w:val="22"/>
  </w:num>
  <w:num w:numId="19" w16cid:durableId="1315795867">
    <w:abstractNumId w:val="19"/>
  </w:num>
  <w:num w:numId="20" w16cid:durableId="113184648">
    <w:abstractNumId w:val="15"/>
  </w:num>
  <w:num w:numId="21" w16cid:durableId="175272339">
    <w:abstractNumId w:val="21"/>
  </w:num>
  <w:num w:numId="22" w16cid:durableId="805463642">
    <w:abstractNumId w:val="5"/>
  </w:num>
  <w:num w:numId="23" w16cid:durableId="64658921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867"/>
    <w:rsid w:val="0000586E"/>
    <w:rsid w:val="000172E5"/>
    <w:rsid w:val="00052382"/>
    <w:rsid w:val="0006568A"/>
    <w:rsid w:val="00076F0F"/>
    <w:rsid w:val="00081FD6"/>
    <w:rsid w:val="00084253"/>
    <w:rsid w:val="00087527"/>
    <w:rsid w:val="00096DCE"/>
    <w:rsid w:val="000B4D6C"/>
    <w:rsid w:val="000D1F49"/>
    <w:rsid w:val="000E3078"/>
    <w:rsid w:val="0013734B"/>
    <w:rsid w:val="00151B9B"/>
    <w:rsid w:val="001727CA"/>
    <w:rsid w:val="001A1867"/>
    <w:rsid w:val="002A1244"/>
    <w:rsid w:val="002A3270"/>
    <w:rsid w:val="002B5D4B"/>
    <w:rsid w:val="002C56E6"/>
    <w:rsid w:val="0030623F"/>
    <w:rsid w:val="00311D4F"/>
    <w:rsid w:val="00333462"/>
    <w:rsid w:val="00344849"/>
    <w:rsid w:val="00361E11"/>
    <w:rsid w:val="003F0847"/>
    <w:rsid w:val="0040090B"/>
    <w:rsid w:val="00445DB2"/>
    <w:rsid w:val="0046302A"/>
    <w:rsid w:val="00487D2D"/>
    <w:rsid w:val="004D5D62"/>
    <w:rsid w:val="00503CFB"/>
    <w:rsid w:val="00506A0B"/>
    <w:rsid w:val="005112D0"/>
    <w:rsid w:val="00577E06"/>
    <w:rsid w:val="00583334"/>
    <w:rsid w:val="005A0019"/>
    <w:rsid w:val="005A3BF7"/>
    <w:rsid w:val="005D095B"/>
    <w:rsid w:val="005D2164"/>
    <w:rsid w:val="005E7134"/>
    <w:rsid w:val="005F2035"/>
    <w:rsid w:val="005F7990"/>
    <w:rsid w:val="006145D8"/>
    <w:rsid w:val="0063739C"/>
    <w:rsid w:val="00677507"/>
    <w:rsid w:val="00694F1D"/>
    <w:rsid w:val="007147D7"/>
    <w:rsid w:val="00715C65"/>
    <w:rsid w:val="00770F25"/>
    <w:rsid w:val="00791925"/>
    <w:rsid w:val="007A35A8"/>
    <w:rsid w:val="007B0A85"/>
    <w:rsid w:val="007C6A52"/>
    <w:rsid w:val="0082043E"/>
    <w:rsid w:val="00846B76"/>
    <w:rsid w:val="008D5EC4"/>
    <w:rsid w:val="008E203A"/>
    <w:rsid w:val="0091229C"/>
    <w:rsid w:val="00940E73"/>
    <w:rsid w:val="00983541"/>
    <w:rsid w:val="0098597D"/>
    <w:rsid w:val="00992367"/>
    <w:rsid w:val="009A7653"/>
    <w:rsid w:val="009F619A"/>
    <w:rsid w:val="009F6DDE"/>
    <w:rsid w:val="00A25B47"/>
    <w:rsid w:val="00A370A8"/>
    <w:rsid w:val="00A544E2"/>
    <w:rsid w:val="00A57D05"/>
    <w:rsid w:val="00B337A2"/>
    <w:rsid w:val="00BD0879"/>
    <w:rsid w:val="00BD4753"/>
    <w:rsid w:val="00BD5CB1"/>
    <w:rsid w:val="00BD5DD1"/>
    <w:rsid w:val="00BE62EE"/>
    <w:rsid w:val="00BF0056"/>
    <w:rsid w:val="00C003BA"/>
    <w:rsid w:val="00C3066D"/>
    <w:rsid w:val="00C4602F"/>
    <w:rsid w:val="00C46878"/>
    <w:rsid w:val="00C6231D"/>
    <w:rsid w:val="00CB4A51"/>
    <w:rsid w:val="00CD4532"/>
    <w:rsid w:val="00CD47B0"/>
    <w:rsid w:val="00CD6E7B"/>
    <w:rsid w:val="00CE6104"/>
    <w:rsid w:val="00CE7918"/>
    <w:rsid w:val="00D16163"/>
    <w:rsid w:val="00D745C7"/>
    <w:rsid w:val="00DB3CA0"/>
    <w:rsid w:val="00DB3FAD"/>
    <w:rsid w:val="00DB7F5B"/>
    <w:rsid w:val="00E51BA5"/>
    <w:rsid w:val="00E61C09"/>
    <w:rsid w:val="00E64C71"/>
    <w:rsid w:val="00E71BAD"/>
    <w:rsid w:val="00EA6A19"/>
    <w:rsid w:val="00EB3B58"/>
    <w:rsid w:val="00EC7359"/>
    <w:rsid w:val="00EE3054"/>
    <w:rsid w:val="00EF6E22"/>
    <w:rsid w:val="00F00606"/>
    <w:rsid w:val="00F0115C"/>
    <w:rsid w:val="00F01256"/>
    <w:rsid w:val="00F769E6"/>
    <w:rsid w:val="00F826EA"/>
    <w:rsid w:val="00FA79B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683E5"/>
  <w15:chartTrackingRefBased/>
  <w15:docId w15:val="{4875A4AA-A09E-47E8-9F3B-86681F751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71BAD"/>
    <w:pPr>
      <w:spacing w:after="0" w:line="240" w:lineRule="auto"/>
    </w:pPr>
    <w:rPr>
      <w:rFonts w:eastAsia="Calibri" w:cstheme="minorHAnsi"/>
      <w:bCs/>
      <w:sz w:val="22"/>
      <w:szCs w:val="22"/>
      <w:lang w:val="fr-CA"/>
    </w:rPr>
  </w:style>
  <w:style w:type="paragraph" w:styleId="Titre1">
    <w:name w:val="heading 1"/>
    <w:basedOn w:val="Normal"/>
    <w:link w:val="Titre1Car"/>
    <w:uiPriority w:val="1"/>
    <w:qFormat/>
    <w:rsid w:val="00E71BAD"/>
    <w:pPr>
      <w:spacing w:before="120" w:after="120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 w:val="0"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 w:val="0"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E71BAD"/>
    <w:rPr>
      <w:rFonts w:asciiTheme="majorHAnsi" w:eastAsia="Calibri" w:hAnsiTheme="majorHAnsi" w:cstheme="minorHAnsi"/>
      <w:b/>
      <w:bCs/>
      <w:sz w:val="22"/>
      <w:szCs w:val="22"/>
      <w:lang w:val="fr-CA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 w:val="0"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A1244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15C65"/>
    <w:pPr>
      <w:tabs>
        <w:tab w:val="center" w:pos="4680"/>
        <w:tab w:val="right" w:pos="9360"/>
      </w:tabs>
    </w:pPr>
    <w:rPr>
      <w:rFonts w:asciiTheme="majorHAnsi" w:hAnsiTheme="majorHAnsi" w:cs="Times New Roman"/>
      <w:b/>
      <w:noProof/>
      <w:color w:val="731F1C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 w:val="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</w:pPr>
    <w:rPr>
      <w:rFonts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cs="Calibri"/>
      <w:b/>
      <w:bCs w:val="0"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table" w:customStyle="1" w:styleId="Grilledetableau1">
    <w:name w:val="Grille de tableau1"/>
    <w:basedOn w:val="TableauNormal"/>
    <w:next w:val="Grilledutableau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3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pucinede\AppData\Roaming\Microsoft\Templates\Formulaire%20d&#8217;affectation%20pour%20sortie%20scolair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purl.org/dc/terms/"/>
    <ds:schemaRef ds:uri="http://purl.org/dc/dcmitype/"/>
    <ds:schemaRef ds:uri="6dc4bcd6-49db-4c07-9060-8acfc67cef9f"/>
    <ds:schemaRef ds:uri="http://schemas.openxmlformats.org/package/2006/metadata/core-properties"/>
    <ds:schemaRef ds:uri="fb0879af-3eba-417a-a55a-ffe6dcd6ca77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d’affectation pour sortie scolaire</Template>
  <TotalTime>17</TotalTime>
  <Pages>2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Sabrina Giroux</cp:lastModifiedBy>
  <cp:revision>13</cp:revision>
  <dcterms:created xsi:type="dcterms:W3CDTF">2024-07-22T13:17:00Z</dcterms:created>
  <dcterms:modified xsi:type="dcterms:W3CDTF">2025-08-13T18:21:00Z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